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1D14" w14:textId="77777777" w:rsidR="00E27E9F" w:rsidRPr="003835AC" w:rsidRDefault="00E27E9F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jc w:val="center"/>
        <w:rPr>
          <w:b/>
          <w:sz w:val="28"/>
        </w:rPr>
      </w:pPr>
    </w:p>
    <w:p w14:paraId="107A597E" w14:textId="77777777" w:rsidR="00E27E9F" w:rsidRPr="003835AC" w:rsidRDefault="00E27E9F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jc w:val="center"/>
        <w:rPr>
          <w:b/>
          <w:sz w:val="28"/>
        </w:rPr>
      </w:pPr>
    </w:p>
    <w:p w14:paraId="40C7E65A" w14:textId="77777777" w:rsidR="00E27E9F" w:rsidRPr="003835AC" w:rsidRDefault="00791801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jc w:val="center"/>
        <w:rPr>
          <w:b/>
          <w:sz w:val="48"/>
          <w:szCs w:val="48"/>
        </w:rPr>
      </w:pPr>
      <w:r w:rsidRPr="003835AC">
        <w:rPr>
          <w:b/>
          <w:sz w:val="48"/>
          <w:szCs w:val="48"/>
        </w:rPr>
        <w:t xml:space="preserve">NOTICE </w:t>
      </w:r>
      <w:r w:rsidR="00F02FA1" w:rsidRPr="003835AC">
        <w:rPr>
          <w:b/>
          <w:sz w:val="48"/>
          <w:szCs w:val="48"/>
        </w:rPr>
        <w:t>OF SPECIAL MEETING</w:t>
      </w:r>
    </w:p>
    <w:p w14:paraId="4FDCF1A5" w14:textId="77777777" w:rsidR="00E27E9F" w:rsidRPr="003835AC" w:rsidRDefault="00E27E9F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jc w:val="center"/>
        <w:rPr>
          <w:sz w:val="28"/>
        </w:rPr>
      </w:pPr>
    </w:p>
    <w:p w14:paraId="6A2F36CF" w14:textId="0320E90B" w:rsidR="00F02FA1" w:rsidRPr="00420A6F" w:rsidRDefault="00F02FA1" w:rsidP="00F02FA1">
      <w:pPr>
        <w:jc w:val="center"/>
        <w:rPr>
          <w:sz w:val="36"/>
          <w:szCs w:val="32"/>
        </w:rPr>
      </w:pPr>
      <w:r w:rsidRPr="00420A6F">
        <w:rPr>
          <w:sz w:val="36"/>
          <w:szCs w:val="32"/>
        </w:rPr>
        <w:t xml:space="preserve">The </w:t>
      </w:r>
      <w:r w:rsidR="009760AD" w:rsidRPr="00420A6F">
        <w:rPr>
          <w:sz w:val="36"/>
          <w:szCs w:val="32"/>
        </w:rPr>
        <w:t>Governing Body of the City of Harper</w:t>
      </w:r>
      <w:r w:rsidRPr="00420A6F">
        <w:rPr>
          <w:sz w:val="36"/>
          <w:szCs w:val="32"/>
        </w:rPr>
        <w:t xml:space="preserve"> will be holding a special meeting for the purpose of</w:t>
      </w:r>
      <w:r w:rsidR="008D018A" w:rsidRPr="00420A6F">
        <w:rPr>
          <w:sz w:val="36"/>
          <w:szCs w:val="32"/>
        </w:rPr>
        <w:t xml:space="preserve"> </w:t>
      </w:r>
      <w:r w:rsidR="008F49D2">
        <w:rPr>
          <w:sz w:val="36"/>
          <w:szCs w:val="32"/>
        </w:rPr>
        <w:t xml:space="preserve">considering qualified individuals to fill the vacant council position. </w:t>
      </w:r>
    </w:p>
    <w:p w14:paraId="3056844F" w14:textId="77777777" w:rsidR="00F02FA1" w:rsidRPr="00420A6F" w:rsidRDefault="00F02FA1" w:rsidP="00F02FA1">
      <w:pPr>
        <w:jc w:val="center"/>
        <w:rPr>
          <w:sz w:val="36"/>
          <w:szCs w:val="32"/>
        </w:rPr>
      </w:pPr>
    </w:p>
    <w:p w14:paraId="021E8DC4" w14:textId="6B491277" w:rsidR="00F02FA1" w:rsidRPr="00420A6F" w:rsidRDefault="008F49D2" w:rsidP="00F02FA1">
      <w:pPr>
        <w:jc w:val="center"/>
        <w:rPr>
          <w:sz w:val="36"/>
          <w:szCs w:val="32"/>
        </w:rPr>
      </w:pPr>
      <w:r>
        <w:rPr>
          <w:sz w:val="36"/>
          <w:szCs w:val="32"/>
        </w:rPr>
        <w:t>Thursday</w:t>
      </w:r>
      <w:r w:rsidR="00420A6F" w:rsidRPr="00420A6F">
        <w:rPr>
          <w:sz w:val="36"/>
          <w:szCs w:val="32"/>
        </w:rPr>
        <w:t>, April 2</w:t>
      </w:r>
      <w:r>
        <w:rPr>
          <w:sz w:val="36"/>
          <w:szCs w:val="32"/>
        </w:rPr>
        <w:t>3</w:t>
      </w:r>
      <w:r w:rsidR="00420A6F" w:rsidRPr="00420A6F">
        <w:rPr>
          <w:sz w:val="36"/>
          <w:szCs w:val="32"/>
        </w:rPr>
        <w:t>, 202</w:t>
      </w:r>
      <w:r>
        <w:rPr>
          <w:sz w:val="36"/>
          <w:szCs w:val="32"/>
        </w:rPr>
        <w:t>6</w:t>
      </w:r>
    </w:p>
    <w:p w14:paraId="69313B1E" w14:textId="77777777" w:rsidR="00420A6F" w:rsidRPr="00420A6F" w:rsidRDefault="00420A6F" w:rsidP="00F02FA1">
      <w:pPr>
        <w:jc w:val="center"/>
        <w:rPr>
          <w:sz w:val="36"/>
          <w:szCs w:val="32"/>
        </w:rPr>
      </w:pPr>
      <w:r w:rsidRPr="00420A6F">
        <w:rPr>
          <w:sz w:val="36"/>
          <w:szCs w:val="32"/>
        </w:rPr>
        <w:t>6:30 p.m.</w:t>
      </w:r>
    </w:p>
    <w:p w14:paraId="20B5E078" w14:textId="77777777" w:rsidR="00F02FA1" w:rsidRPr="00420A6F" w:rsidRDefault="00F02FA1" w:rsidP="00F02FA1">
      <w:pPr>
        <w:jc w:val="center"/>
        <w:rPr>
          <w:sz w:val="36"/>
          <w:szCs w:val="32"/>
        </w:rPr>
      </w:pPr>
    </w:p>
    <w:p w14:paraId="7C711BA7" w14:textId="77777777" w:rsidR="00F02FA1" w:rsidRPr="00420A6F" w:rsidRDefault="00E025ED" w:rsidP="00E025ED">
      <w:pPr>
        <w:jc w:val="center"/>
        <w:rPr>
          <w:sz w:val="36"/>
          <w:szCs w:val="32"/>
        </w:rPr>
      </w:pPr>
      <w:r w:rsidRPr="00420A6F">
        <w:rPr>
          <w:sz w:val="36"/>
          <w:szCs w:val="32"/>
        </w:rPr>
        <w:t>City Hall</w:t>
      </w:r>
    </w:p>
    <w:p w14:paraId="1A3EE17D" w14:textId="77777777" w:rsidR="00E025ED" w:rsidRPr="00420A6F" w:rsidRDefault="00E025ED" w:rsidP="00E025ED">
      <w:pPr>
        <w:jc w:val="center"/>
        <w:rPr>
          <w:sz w:val="36"/>
          <w:szCs w:val="32"/>
        </w:rPr>
      </w:pPr>
      <w:r w:rsidRPr="00420A6F">
        <w:rPr>
          <w:sz w:val="36"/>
          <w:szCs w:val="32"/>
        </w:rPr>
        <w:t>201 W. Main</w:t>
      </w:r>
    </w:p>
    <w:p w14:paraId="795D29C9" w14:textId="77777777" w:rsidR="00E27E9F" w:rsidRPr="00420A6F" w:rsidRDefault="00F02FA1" w:rsidP="00F02FA1">
      <w:pPr>
        <w:jc w:val="center"/>
        <w:rPr>
          <w:sz w:val="36"/>
          <w:szCs w:val="32"/>
        </w:rPr>
      </w:pPr>
      <w:r w:rsidRPr="00420A6F">
        <w:rPr>
          <w:sz w:val="36"/>
          <w:szCs w:val="32"/>
        </w:rPr>
        <w:t>Harper, KS</w:t>
      </w:r>
    </w:p>
    <w:p w14:paraId="0618F8C3" w14:textId="77777777" w:rsidR="00420A6F" w:rsidRDefault="00420A6F" w:rsidP="00F02FA1">
      <w:pPr>
        <w:jc w:val="center"/>
        <w:rPr>
          <w:sz w:val="32"/>
          <w:szCs w:val="32"/>
        </w:rPr>
      </w:pPr>
    </w:p>
    <w:p w14:paraId="070C0452" w14:textId="77777777" w:rsidR="00420A6F" w:rsidRPr="003835AC" w:rsidRDefault="00420A6F" w:rsidP="00F02FA1">
      <w:pPr>
        <w:jc w:val="center"/>
        <w:rPr>
          <w:sz w:val="32"/>
          <w:szCs w:val="32"/>
        </w:rPr>
      </w:pPr>
    </w:p>
    <w:sectPr w:rsidR="00420A6F" w:rsidRPr="003835AC" w:rsidSect="008F49D2">
      <w:footerReference w:type="default" r:id="rId6"/>
      <w:pgSz w:w="15840" w:h="12240" w:orient="landscape"/>
      <w:pgMar w:top="1800" w:right="1440" w:bottom="180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C8D3" w14:textId="77777777" w:rsidR="006F5599" w:rsidRDefault="006F5599">
      <w:r>
        <w:separator/>
      </w:r>
    </w:p>
  </w:endnote>
  <w:endnote w:type="continuationSeparator" w:id="0">
    <w:p w14:paraId="057E46FA" w14:textId="77777777" w:rsidR="006F5599" w:rsidRDefault="006F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FF72" w14:textId="77777777" w:rsidR="00A27F94" w:rsidRDefault="00A27F9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>
      <w:tab/>
    </w:r>
    <w:r>
      <w:tab/>
    </w:r>
    <w:r>
      <w:tab/>
    </w:r>
    <w:r>
      <w:tab/>
    </w:r>
    <w:r>
      <w:tab/>
    </w:r>
    <w:r>
      <w:tab/>
    </w:r>
  </w:p>
  <w:p w14:paraId="4FBB7ED9" w14:textId="77777777" w:rsidR="00A27F94" w:rsidRDefault="00A27F9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E97A3" w14:textId="77777777" w:rsidR="006F5599" w:rsidRDefault="006F5599">
      <w:r>
        <w:separator/>
      </w:r>
    </w:p>
  </w:footnote>
  <w:footnote w:type="continuationSeparator" w:id="0">
    <w:p w14:paraId="72D29EC4" w14:textId="77777777" w:rsidR="006F5599" w:rsidRDefault="006F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14D"/>
    <w:rsid w:val="000A46E9"/>
    <w:rsid w:val="000B2F6F"/>
    <w:rsid w:val="000B448D"/>
    <w:rsid w:val="00215AD1"/>
    <w:rsid w:val="00245763"/>
    <w:rsid w:val="00285F32"/>
    <w:rsid w:val="003069BC"/>
    <w:rsid w:val="00380F26"/>
    <w:rsid w:val="003835AC"/>
    <w:rsid w:val="003C6FAB"/>
    <w:rsid w:val="00420A6F"/>
    <w:rsid w:val="004A6FD2"/>
    <w:rsid w:val="00505849"/>
    <w:rsid w:val="005135E9"/>
    <w:rsid w:val="005A2C31"/>
    <w:rsid w:val="006A7E36"/>
    <w:rsid w:val="006F5599"/>
    <w:rsid w:val="00721B2B"/>
    <w:rsid w:val="007908B0"/>
    <w:rsid w:val="00791801"/>
    <w:rsid w:val="007979EE"/>
    <w:rsid w:val="007C3AD1"/>
    <w:rsid w:val="007D32F0"/>
    <w:rsid w:val="00847267"/>
    <w:rsid w:val="00854641"/>
    <w:rsid w:val="008C65BD"/>
    <w:rsid w:val="008D018A"/>
    <w:rsid w:val="008F49D2"/>
    <w:rsid w:val="00932E35"/>
    <w:rsid w:val="009760AD"/>
    <w:rsid w:val="00A20A03"/>
    <w:rsid w:val="00A27F94"/>
    <w:rsid w:val="00AA5BA7"/>
    <w:rsid w:val="00C82879"/>
    <w:rsid w:val="00CD07D7"/>
    <w:rsid w:val="00CD214C"/>
    <w:rsid w:val="00CF7BB6"/>
    <w:rsid w:val="00D4718A"/>
    <w:rsid w:val="00D71D46"/>
    <w:rsid w:val="00DF2A4D"/>
    <w:rsid w:val="00DF7CBA"/>
    <w:rsid w:val="00E025ED"/>
    <w:rsid w:val="00E27E9F"/>
    <w:rsid w:val="00E471DF"/>
    <w:rsid w:val="00E81BD3"/>
    <w:rsid w:val="00EC714D"/>
    <w:rsid w:val="00EE569C"/>
    <w:rsid w:val="00F02FA1"/>
    <w:rsid w:val="00F05306"/>
    <w:rsid w:val="00F37AC1"/>
    <w:rsid w:val="00F5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4F831"/>
  <w15:chartTrackingRefBased/>
  <w15:docId w15:val="{FB8BA9F9-3C6F-4452-AB15-91445080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3C6F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6F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F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0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3.HARPER.000\Documents\Clerk%20files\Recreation\Notice%20of%20Special%20Meet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Notice of Special Meeting</Template>
  <TotalTime>1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PROCEED</vt:lpstr>
    </vt:vector>
  </TitlesOfParts>
  <Company>City of Muskogee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PROCEED</dc:title>
  <dc:subject/>
  <dc:creator>Tiffany Hartson</dc:creator>
  <cp:keywords/>
  <cp:lastModifiedBy>City of Harper</cp:lastModifiedBy>
  <cp:revision>2</cp:revision>
  <cp:lastPrinted>2026-04-17T13:24:00Z</cp:lastPrinted>
  <dcterms:created xsi:type="dcterms:W3CDTF">2026-04-17T15:23:00Z</dcterms:created>
  <dcterms:modified xsi:type="dcterms:W3CDTF">2026-04-17T15:23:00Z</dcterms:modified>
</cp:coreProperties>
</file>